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49E332" w14:textId="77777777" w:rsidR="003B05F8" w:rsidRPr="001B71B3" w:rsidRDefault="00E96222" w:rsidP="00B40F0F">
      <w:pPr>
        <w:pStyle w:val="BriefingNoteHeader"/>
        <w:ind w:left="-284"/>
        <w:rPr>
          <w:rFonts w:ascii="Arial" w:hAnsi="Arial" w:cs="Arial"/>
        </w:rPr>
      </w:pPr>
      <w:r>
        <w:rPr>
          <w:rFonts w:ascii="Arial" w:hAnsi="Arial" w:cs="Arial"/>
        </w:rPr>
        <w:t>Networks</w:t>
      </w:r>
    </w:p>
    <w:p w14:paraId="341FC51C" w14:textId="74C25BB2" w:rsidR="00DD02C4" w:rsidRPr="003B2FA7" w:rsidRDefault="009D484F" w:rsidP="00B74DE7">
      <w:pPr>
        <w:pStyle w:val="BriefingNoteTitle"/>
        <w:ind w:left="-284"/>
        <w:rPr>
          <w:sz w:val="44"/>
        </w:rPr>
      </w:pPr>
      <w:r>
        <w:rPr>
          <w:sz w:val="44"/>
        </w:rPr>
        <w:t>Rural Schools</w:t>
      </w:r>
      <w:r w:rsidR="00B74DE7" w:rsidRPr="003B2FA7">
        <w:rPr>
          <w:sz w:val="44"/>
        </w:rPr>
        <w:t xml:space="preserve"> Network</w:t>
      </w:r>
      <w:r w:rsidR="00DD02C4" w:rsidRPr="003B2FA7">
        <w:rPr>
          <w:sz w:val="44"/>
        </w:rPr>
        <w:t xml:space="preserve"> </w:t>
      </w:r>
    </w:p>
    <w:p w14:paraId="663D2E30" w14:textId="52E2B2BD" w:rsidR="003B2FA7" w:rsidRDefault="009D24B9" w:rsidP="003B2FA7">
      <w:pPr>
        <w:pStyle w:val="BriefingNoteTitle"/>
        <w:ind w:left="-284"/>
        <w:rPr>
          <w:sz w:val="44"/>
        </w:rPr>
      </w:pPr>
      <w:r w:rsidRPr="003B2FA7">
        <w:rPr>
          <w:sz w:val="44"/>
        </w:rPr>
        <w:t>Expression of Interest</w:t>
      </w:r>
      <w:r w:rsidR="009D484F">
        <w:rPr>
          <w:sz w:val="44"/>
        </w:rPr>
        <w:t xml:space="preserve"> 2019</w:t>
      </w:r>
      <w:bookmarkStart w:id="0" w:name="_GoBack"/>
      <w:bookmarkEnd w:id="0"/>
    </w:p>
    <w:p w14:paraId="38065A94" w14:textId="77777777" w:rsidR="003B2FA7" w:rsidRDefault="003B2FA7" w:rsidP="003B2FA7">
      <w:pPr>
        <w:pStyle w:val="BriefingNoteTitle"/>
        <w:ind w:left="-284"/>
        <w:rPr>
          <w:b/>
          <w:color w:val="000000" w:themeColor="text1"/>
          <w:sz w:val="24"/>
        </w:rPr>
      </w:pPr>
    </w:p>
    <w:p w14:paraId="2329D3E7" w14:textId="19DC6B20" w:rsidR="00B74DE7" w:rsidRPr="003B2FA7" w:rsidRDefault="00B74DE7" w:rsidP="003B2FA7">
      <w:pPr>
        <w:pStyle w:val="BriefingNoteTitle"/>
        <w:ind w:left="-284"/>
        <w:rPr>
          <w:sz w:val="44"/>
        </w:rPr>
      </w:pPr>
      <w:r w:rsidRPr="00680F8F">
        <w:rPr>
          <w:b/>
          <w:color w:val="000000" w:themeColor="text1"/>
          <w:sz w:val="24"/>
        </w:rPr>
        <w:t>School Name</w:t>
      </w:r>
      <w:r w:rsidR="00680F8F">
        <w:rPr>
          <w:b/>
          <w:color w:val="000000" w:themeColor="text1"/>
          <w:sz w:val="24"/>
        </w:rPr>
        <w:t>:</w:t>
      </w:r>
    </w:p>
    <w:p w14:paraId="6E6284A8" w14:textId="35204EE6" w:rsidR="00B74DE7" w:rsidRPr="00680F8F" w:rsidRDefault="00B74DE7" w:rsidP="00680F8F">
      <w:pPr>
        <w:pStyle w:val="BriefingNoteBodyText"/>
        <w:ind w:left="-284"/>
        <w:rPr>
          <w:b/>
          <w:sz w:val="24"/>
        </w:rPr>
      </w:pPr>
      <w:r w:rsidRPr="00680F8F">
        <w:rPr>
          <w:b/>
          <w:sz w:val="24"/>
        </w:rPr>
        <w:t>Headteacher</w:t>
      </w:r>
      <w:r w:rsidR="00DD02C4" w:rsidRPr="00680F8F">
        <w:rPr>
          <w:b/>
          <w:sz w:val="24"/>
        </w:rPr>
        <w:t>/MAT CEO:</w:t>
      </w:r>
    </w:p>
    <w:p w14:paraId="057E2BD3" w14:textId="0BDDE1CB" w:rsidR="00B74DE7" w:rsidRPr="00680F8F" w:rsidRDefault="00B74DE7" w:rsidP="00680F8F">
      <w:pPr>
        <w:pStyle w:val="BriefingNoteBodyText"/>
        <w:ind w:left="-284"/>
        <w:rPr>
          <w:b/>
          <w:sz w:val="24"/>
        </w:rPr>
      </w:pPr>
      <w:r w:rsidRPr="00680F8F">
        <w:rPr>
          <w:b/>
          <w:sz w:val="24"/>
        </w:rPr>
        <w:t>Phone</w:t>
      </w:r>
      <w:r w:rsidR="00680F8F">
        <w:rPr>
          <w:b/>
          <w:sz w:val="24"/>
        </w:rPr>
        <w:t>:</w:t>
      </w:r>
    </w:p>
    <w:p w14:paraId="7376D852" w14:textId="2ACD8FAC" w:rsidR="00DD02C4" w:rsidRPr="00680F8F" w:rsidRDefault="00B74DE7" w:rsidP="003B2FA7">
      <w:pPr>
        <w:pStyle w:val="BriefingNoteBodyText"/>
        <w:ind w:left="-284"/>
        <w:rPr>
          <w:b/>
          <w:sz w:val="24"/>
        </w:rPr>
      </w:pPr>
      <w:r w:rsidRPr="00680F8F">
        <w:rPr>
          <w:b/>
          <w:sz w:val="24"/>
        </w:rPr>
        <w:t>Email</w:t>
      </w:r>
      <w:r w:rsidR="00680F8F">
        <w:rPr>
          <w:b/>
          <w:sz w:val="24"/>
        </w:rPr>
        <w:t>:</w:t>
      </w:r>
    </w:p>
    <w:p w14:paraId="43339142" w14:textId="7A04B1E5" w:rsidR="00DD02C4" w:rsidRDefault="00DD02C4" w:rsidP="00B74DE7">
      <w:pPr>
        <w:pStyle w:val="BriefingNoteBodyText"/>
        <w:ind w:left="-284"/>
        <w:rPr>
          <w:b/>
          <w:sz w:val="24"/>
        </w:rPr>
      </w:pPr>
      <w:r w:rsidRPr="00680F8F">
        <w:rPr>
          <w:b/>
          <w:sz w:val="24"/>
        </w:rPr>
        <w:t>If joining as a MAT, please list schools here:</w:t>
      </w:r>
    </w:p>
    <w:p w14:paraId="5332DB4D" w14:textId="28E862EF" w:rsidR="00680F8F" w:rsidRDefault="00680F8F" w:rsidP="00680F8F">
      <w:pPr>
        <w:pStyle w:val="BriefingNoteBodyText"/>
        <w:rPr>
          <w:b/>
          <w:sz w:val="24"/>
        </w:rPr>
      </w:pPr>
    </w:p>
    <w:p w14:paraId="762820C5" w14:textId="7C7E1D60" w:rsidR="00123BED" w:rsidRDefault="00123BED" w:rsidP="00680F8F">
      <w:pPr>
        <w:pStyle w:val="BriefingNoteBodyText"/>
        <w:rPr>
          <w:b/>
          <w:sz w:val="24"/>
        </w:rPr>
      </w:pPr>
    </w:p>
    <w:p w14:paraId="0D39D6CD" w14:textId="7EF231BD" w:rsidR="00123BED" w:rsidRDefault="00123BED" w:rsidP="00680F8F">
      <w:pPr>
        <w:pStyle w:val="BriefingNoteBodyText"/>
        <w:rPr>
          <w:b/>
          <w:sz w:val="24"/>
        </w:rPr>
      </w:pPr>
    </w:p>
    <w:p w14:paraId="2C6B1380" w14:textId="77777777" w:rsidR="00123BED" w:rsidRDefault="00123BED" w:rsidP="00680F8F">
      <w:pPr>
        <w:pStyle w:val="BriefingNoteBodyText"/>
        <w:rPr>
          <w:b/>
          <w:sz w:val="24"/>
        </w:rPr>
      </w:pPr>
    </w:p>
    <w:p w14:paraId="6ADF1784" w14:textId="143CA895" w:rsidR="00680F8F" w:rsidRDefault="00680F8F" w:rsidP="00B74DE7">
      <w:pPr>
        <w:pStyle w:val="BriefingNoteBodyText"/>
        <w:ind w:left="-284"/>
        <w:rPr>
          <w:b/>
          <w:sz w:val="24"/>
        </w:rPr>
      </w:pPr>
      <w:r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2B3BA14" wp14:editId="20CC3B87">
                <wp:simplePos x="0" y="0"/>
                <wp:positionH relativeFrom="column">
                  <wp:posOffset>-146050</wp:posOffset>
                </wp:positionH>
                <wp:positionV relativeFrom="paragraph">
                  <wp:posOffset>340995</wp:posOffset>
                </wp:positionV>
                <wp:extent cx="184150" cy="171450"/>
                <wp:effectExtent l="57150" t="19050" r="82550" b="95250"/>
                <wp:wrapTight wrapText="bothSides">
                  <wp:wrapPolygon edited="0">
                    <wp:start x="-6703" y="-2400"/>
                    <wp:lineTo x="-4469" y="31200"/>
                    <wp:lineTo x="26814" y="31200"/>
                    <wp:lineTo x="29048" y="-2400"/>
                    <wp:lineTo x="-6703" y="-240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E6DB8D" id="Rectangle 4" o:spid="_x0000_s1026" style="position:absolute;margin-left:-11.5pt;margin-top:26.85pt;width:14.5pt;height:13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" filled="f" strokecolor="#462a6b [3044]">
                <v:shadow on="t" color="black" opacity="22937f" origin=",.5" offset="0,.63889mm"/>
                <w10:wrap type="tight"/>
              </v:rect>
            </w:pict>
          </mc:Fallback>
        </mc:AlternateContent>
      </w:r>
      <w:r>
        <w:rPr>
          <w:b/>
          <w:sz w:val="24"/>
        </w:rPr>
        <w:t>Potential areas of interest for networking (please tick all that apply)</w:t>
      </w:r>
      <w:r w:rsidR="003B2FA7">
        <w:rPr>
          <w:b/>
          <w:sz w:val="24"/>
        </w:rPr>
        <w:t>:</w:t>
      </w:r>
    </w:p>
    <w:p w14:paraId="5350D03E" w14:textId="4542CA83" w:rsidR="00680F8F" w:rsidRPr="00680F8F" w:rsidRDefault="00680F8F" w:rsidP="00680F8F">
      <w:pPr>
        <w:pStyle w:val="BriefingNoteBodyText"/>
        <w:ind w:left="720"/>
        <w:rPr>
          <w:sz w:val="24"/>
        </w:rPr>
      </w:pPr>
      <w:r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8018D7" wp14:editId="688A1AFF">
                <wp:simplePos x="0" y="0"/>
                <wp:positionH relativeFrom="column">
                  <wp:posOffset>-152400</wp:posOffset>
                </wp:positionH>
                <wp:positionV relativeFrom="paragraph">
                  <wp:posOffset>330835</wp:posOffset>
                </wp:positionV>
                <wp:extent cx="184150" cy="171450"/>
                <wp:effectExtent l="57150" t="19050" r="82550" b="95250"/>
                <wp:wrapTight wrapText="bothSides">
                  <wp:wrapPolygon edited="0">
                    <wp:start x="-6703" y="-2400"/>
                    <wp:lineTo x="-4469" y="31200"/>
                    <wp:lineTo x="26814" y="31200"/>
                    <wp:lineTo x="29048" y="-2400"/>
                    <wp:lineTo x="-6703" y="-240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3709C7" id="Rectangle 3" o:spid="_x0000_s1026" style="position:absolute;margin-left:-12pt;margin-top:26.05pt;width:14.5pt;height:13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" filled="f" strokecolor="#462a6b [3044]">
                <v:shadow on="t" color="black" opacity="22937f" origin=",.5" offset="0,.63889mm"/>
                <w10:wrap type="tight"/>
              </v:rect>
            </w:pict>
          </mc:Fallback>
        </mc:AlternateContent>
      </w:r>
      <w:r w:rsidRPr="00680F8F">
        <w:rPr>
          <w:sz w:val="24"/>
        </w:rPr>
        <w:t>Vision/Ethos</w:t>
      </w:r>
    </w:p>
    <w:p w14:paraId="55806610" w14:textId="6A762654" w:rsidR="00680F8F" w:rsidRPr="00680F8F" w:rsidRDefault="00680F8F" w:rsidP="00680F8F">
      <w:pPr>
        <w:pStyle w:val="BriefingNoteBodyText"/>
        <w:ind w:left="720"/>
        <w:rPr>
          <w:sz w:val="24"/>
        </w:rPr>
      </w:pPr>
      <w:r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ADBDB20" wp14:editId="1428AD8A">
                <wp:simplePos x="0" y="0"/>
                <wp:positionH relativeFrom="column">
                  <wp:posOffset>-146050</wp:posOffset>
                </wp:positionH>
                <wp:positionV relativeFrom="paragraph">
                  <wp:posOffset>352425</wp:posOffset>
                </wp:positionV>
                <wp:extent cx="184150" cy="171450"/>
                <wp:effectExtent l="57150" t="19050" r="82550" b="95250"/>
                <wp:wrapTight wrapText="bothSides">
                  <wp:wrapPolygon edited="0">
                    <wp:start x="-6703" y="-2400"/>
                    <wp:lineTo x="-4469" y="31200"/>
                    <wp:lineTo x="26814" y="31200"/>
                    <wp:lineTo x="29048" y="-2400"/>
                    <wp:lineTo x="-6703" y="-240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6DE5CE" id="Rectangle 6" o:spid="_x0000_s1026" style="position:absolute;margin-left:-11.5pt;margin-top:27.75pt;width:14.5pt;height:13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" filled="f" strokecolor="#462a6b [3044]">
                <v:shadow on="t" color="black" opacity="22937f" origin=",.5" offset="0,.63889mm"/>
                <w10:wrap type="tight"/>
              </v:rect>
            </w:pict>
          </mc:Fallback>
        </mc:AlternateContent>
      </w:r>
      <w:r w:rsidRPr="00680F8F">
        <w:rPr>
          <w:sz w:val="24"/>
        </w:rPr>
        <w:t>New SIAMS</w:t>
      </w:r>
    </w:p>
    <w:p w14:paraId="55FC4EEE" w14:textId="6DF4A4D0" w:rsidR="00680F8F" w:rsidRPr="00680F8F" w:rsidRDefault="00680F8F" w:rsidP="00680F8F">
      <w:pPr>
        <w:pStyle w:val="BriefingNoteBodyText"/>
        <w:ind w:left="720"/>
        <w:rPr>
          <w:sz w:val="24"/>
        </w:rPr>
      </w:pPr>
      <w:r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6F9DEA1" wp14:editId="696EA84B">
                <wp:simplePos x="0" y="0"/>
                <wp:positionH relativeFrom="column">
                  <wp:posOffset>-152400</wp:posOffset>
                </wp:positionH>
                <wp:positionV relativeFrom="paragraph">
                  <wp:posOffset>342265</wp:posOffset>
                </wp:positionV>
                <wp:extent cx="184150" cy="171450"/>
                <wp:effectExtent l="57150" t="19050" r="82550" b="95250"/>
                <wp:wrapTight wrapText="bothSides">
                  <wp:wrapPolygon edited="0">
                    <wp:start x="-6703" y="-2400"/>
                    <wp:lineTo x="-4469" y="31200"/>
                    <wp:lineTo x="26814" y="31200"/>
                    <wp:lineTo x="29048" y="-2400"/>
                    <wp:lineTo x="-6703" y="-240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ABBD91" id="Rectangle 5" o:spid="_x0000_s1026" style="position:absolute;margin-left:-12pt;margin-top:26.95pt;width:14.5pt;height:13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" filled="f" strokecolor="#462a6b [3044]">
                <v:shadow on="t" color="black" opacity="22937f" origin=",.5" offset="0,.63889mm"/>
                <w10:wrap type="tight"/>
              </v:rect>
            </w:pict>
          </mc:Fallback>
        </mc:AlternateContent>
      </w:r>
      <w:r w:rsidRPr="00680F8F">
        <w:rPr>
          <w:sz w:val="24"/>
        </w:rPr>
        <w:t xml:space="preserve">Removing Disadvantage </w:t>
      </w:r>
    </w:p>
    <w:p w14:paraId="6D8B2DC5" w14:textId="7ADD3379" w:rsidR="00680F8F" w:rsidRPr="00680F8F" w:rsidRDefault="00680F8F" w:rsidP="00680F8F">
      <w:pPr>
        <w:pStyle w:val="BriefingNoteBodyText"/>
        <w:ind w:left="720"/>
        <w:rPr>
          <w:sz w:val="24"/>
        </w:rPr>
      </w:pPr>
      <w:r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1FA5A11" wp14:editId="337E3224">
                <wp:simplePos x="0" y="0"/>
                <wp:positionH relativeFrom="column">
                  <wp:posOffset>-146050</wp:posOffset>
                </wp:positionH>
                <wp:positionV relativeFrom="paragraph">
                  <wp:posOffset>351155</wp:posOffset>
                </wp:positionV>
                <wp:extent cx="184150" cy="171450"/>
                <wp:effectExtent l="57150" t="19050" r="82550" b="95250"/>
                <wp:wrapTight wrapText="bothSides">
                  <wp:wrapPolygon edited="0">
                    <wp:start x="-6703" y="-2400"/>
                    <wp:lineTo x="-4469" y="31200"/>
                    <wp:lineTo x="26814" y="31200"/>
                    <wp:lineTo x="29048" y="-2400"/>
                    <wp:lineTo x="-6703" y="-240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C422BC" id="Rectangle 8" o:spid="_x0000_s1026" style="position:absolute;margin-left:-11.5pt;margin-top:27.65pt;width:14.5pt;height:13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" filled="f" strokecolor="#462a6b [3044]">
                <v:shadow on="t" color="black" opacity="22937f" origin=",.5" offset="0,.63889mm"/>
                <w10:wrap type="tight"/>
              </v:rect>
            </w:pict>
          </mc:Fallback>
        </mc:AlternateContent>
      </w:r>
      <w:r w:rsidRPr="00680F8F">
        <w:rPr>
          <w:sz w:val="24"/>
        </w:rPr>
        <w:t>Curriculum Design/Teaching and Learning</w:t>
      </w:r>
    </w:p>
    <w:p w14:paraId="075CB4F7" w14:textId="242E60DE" w:rsidR="00680F8F" w:rsidRPr="009D484F" w:rsidRDefault="00680F8F" w:rsidP="00680F8F">
      <w:pPr>
        <w:pStyle w:val="BriefingNoteBodyText"/>
        <w:ind w:left="720"/>
        <w:rPr>
          <w:sz w:val="24"/>
        </w:rPr>
      </w:pPr>
      <w:r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0489C0B" wp14:editId="76FF5473">
                <wp:simplePos x="0" y="0"/>
                <wp:positionH relativeFrom="column">
                  <wp:posOffset>-152400</wp:posOffset>
                </wp:positionH>
                <wp:positionV relativeFrom="paragraph">
                  <wp:posOffset>340995</wp:posOffset>
                </wp:positionV>
                <wp:extent cx="184150" cy="171450"/>
                <wp:effectExtent l="57150" t="19050" r="82550" b="95250"/>
                <wp:wrapTight wrapText="bothSides">
                  <wp:wrapPolygon edited="0">
                    <wp:start x="-6703" y="-2400"/>
                    <wp:lineTo x="-4469" y="31200"/>
                    <wp:lineTo x="26814" y="31200"/>
                    <wp:lineTo x="29048" y="-2400"/>
                    <wp:lineTo x="-6703" y="-240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A70EE9" id="Rectangle 7" o:spid="_x0000_s1026" style="position:absolute;margin-left:-12pt;margin-top:26.85pt;width:14.5pt;height:13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" filled="f" strokecolor="#462a6b [3044]">
                <v:shadow on="t" color="black" opacity="22937f" origin=",.5" offset="0,.63889mm"/>
                <w10:wrap type="tight"/>
              </v:rect>
            </w:pict>
          </mc:Fallback>
        </mc:AlternateContent>
      </w:r>
      <w:r w:rsidR="009D484F">
        <w:rPr>
          <w:noProof/>
          <w:sz w:val="24"/>
        </w:rPr>
        <w:t>Social Action/Community Engagement</w:t>
      </w:r>
    </w:p>
    <w:p w14:paraId="6531E712" w14:textId="431C25E0" w:rsidR="00680F8F" w:rsidRDefault="00680F8F" w:rsidP="00680F8F">
      <w:pPr>
        <w:pStyle w:val="BriefingNoteBodyText"/>
        <w:ind w:left="720"/>
        <w:rPr>
          <w:sz w:val="24"/>
        </w:rPr>
      </w:pPr>
      <w:r w:rsidRPr="00680F8F">
        <w:rPr>
          <w:sz w:val="24"/>
        </w:rPr>
        <w:t>Other – please name ____________________________________</w:t>
      </w:r>
    </w:p>
    <w:p w14:paraId="540C561B" w14:textId="4B1CB685" w:rsidR="00680F8F" w:rsidRDefault="00680F8F" w:rsidP="00680F8F">
      <w:pPr>
        <w:pStyle w:val="BriefingNoteBodyText"/>
        <w:ind w:left="720"/>
        <w:rPr>
          <w:sz w:val="24"/>
        </w:rPr>
      </w:pPr>
      <w:r>
        <w:rPr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C48F29C" wp14:editId="48F92530">
                <wp:simplePos x="0" y="0"/>
                <wp:positionH relativeFrom="column">
                  <wp:posOffset>-146050</wp:posOffset>
                </wp:positionH>
                <wp:positionV relativeFrom="paragraph">
                  <wp:posOffset>304800</wp:posOffset>
                </wp:positionV>
                <wp:extent cx="184150" cy="171450"/>
                <wp:effectExtent l="57150" t="19050" r="82550" b="95250"/>
                <wp:wrapTight wrapText="bothSides">
                  <wp:wrapPolygon edited="0">
                    <wp:start x="-6703" y="-2400"/>
                    <wp:lineTo x="-4469" y="31200"/>
                    <wp:lineTo x="26814" y="31200"/>
                    <wp:lineTo x="29048" y="-2400"/>
                    <wp:lineTo x="-6703" y="-240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0F6052" id="Rectangle 9" o:spid="_x0000_s1026" style="position:absolute;margin-left:-11.5pt;margin-top:24pt;width:14.5pt;height:13.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" filled="f" strokecolor="#462a6b [3044]">
                <v:shadow on="t" color="black" opacity="22937f" origin=",.5" offset="0,.63889mm"/>
                <w10:wrap type="tight"/>
              </v:rect>
            </w:pict>
          </mc:Fallback>
        </mc:AlternateContent>
      </w:r>
    </w:p>
    <w:p w14:paraId="7EC6306C" w14:textId="035B3AB1" w:rsidR="003B2FA7" w:rsidRDefault="00680F8F" w:rsidP="00117C08">
      <w:pPr>
        <w:pStyle w:val="BriefingNoteBodyText"/>
        <w:ind w:left="720"/>
        <w:rPr>
          <w:sz w:val="24"/>
        </w:rPr>
      </w:pPr>
      <w:r>
        <w:rPr>
          <w:sz w:val="24"/>
        </w:rPr>
        <w:t>We would be happy to host a networking event at our school (please tick)</w:t>
      </w:r>
    </w:p>
    <w:p w14:paraId="10E19503" w14:textId="77777777" w:rsidR="009F69E1" w:rsidRDefault="009F69E1" w:rsidP="00680F8F">
      <w:pPr>
        <w:pStyle w:val="BriefingNoteBodyText"/>
        <w:ind w:left="720"/>
        <w:rPr>
          <w:sz w:val="24"/>
        </w:rPr>
      </w:pPr>
    </w:p>
    <w:p w14:paraId="7A593827" w14:textId="5621B02E" w:rsidR="00117C08" w:rsidRDefault="00117C08" w:rsidP="009A70C6">
      <w:pPr>
        <w:pStyle w:val="BriefingNoteBodyText"/>
        <w:ind w:left="-284"/>
        <w:rPr>
          <w:sz w:val="24"/>
        </w:rPr>
      </w:pPr>
    </w:p>
    <w:p w14:paraId="6570A69B" w14:textId="3DB75A22" w:rsidR="009A70C6" w:rsidRPr="00680F8F" w:rsidRDefault="009A70C6" w:rsidP="009A70C6">
      <w:pPr>
        <w:pStyle w:val="BriefingNoteBodyText"/>
        <w:ind w:left="-284"/>
        <w:rPr>
          <w:sz w:val="24"/>
        </w:rPr>
      </w:pPr>
    </w:p>
    <w:sectPr w:rsidR="009A70C6" w:rsidRPr="00680F8F" w:rsidSect="00117C0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851" w:bottom="284" w:left="1560" w:header="426" w:footer="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DABCF" w14:textId="77777777" w:rsidR="000C734A" w:rsidRDefault="000C734A" w:rsidP="00AA2A10">
      <w:pPr>
        <w:spacing w:after="0" w:line="240" w:lineRule="auto"/>
      </w:pPr>
      <w:r>
        <w:separator/>
      </w:r>
    </w:p>
  </w:endnote>
  <w:endnote w:type="continuationSeparator" w:id="0">
    <w:p w14:paraId="357D7DA1" w14:textId="77777777" w:rsidR="000C734A" w:rsidRDefault="000C734A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Gill Sans MT"/>
    <w:charset w:val="00"/>
    <w:family w:val="auto"/>
    <w:pitch w:val="variable"/>
    <w:sig w:usb0="00000000" w:usb1="00000000" w:usb2="00000000" w:usb3="00000000" w:csb0="000001F7" w:csb1="00000000"/>
  </w:font>
  <w:font w:name="Gill Sans SemiBold">
    <w:altName w:val="Calibri"/>
    <w:charset w:val="00"/>
    <w:family w:val="auto"/>
    <w:pitch w:val="variable"/>
    <w:sig w:usb0="8000026F" w:usb1="5000004A" w:usb2="00000000" w:usb3="00000000" w:csb0="0000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9A6E849-D16E-4DE7-B4CB-AB605E47C97D}"/>
    <w:embedBold r:id="rId2" w:fontKey="{63B2E7C1-5F99-40A2-AE24-832C9401B993}"/>
    <w:embedBoldItalic r:id="rId3" w:fontKey="{B673E179-DD4E-433B-ABB0-ADCA393A0C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102A49D-0B3A-42CF-9968-125BADA7101F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7DA50C41-5AE7-49BA-A926-67F4A3AED728}"/>
  </w:font>
  <w:font w:name="Futura">
    <w:altName w:val="Segoe UI"/>
    <w:charset w:val="00"/>
    <w:family w:val="auto"/>
    <w:pitch w:val="variable"/>
    <w:sig w:usb0="80000067" w:usb1="00000000" w:usb2="00000000" w:usb3="00000000" w:csb0="000001FB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0B4B3" w14:textId="77777777" w:rsidR="000519C8" w:rsidRDefault="000519C8" w:rsidP="001773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312566" w14:textId="77777777" w:rsidR="00FD4483" w:rsidRDefault="00FD4483" w:rsidP="000519C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E0739" w14:textId="77777777" w:rsidR="00EA608A" w:rsidRPr="00152D76" w:rsidRDefault="00EA608A" w:rsidP="00EA608A">
    <w:pPr>
      <w:pStyle w:val="FooterLine1"/>
      <w:ind w:left="-284"/>
      <w:rPr>
        <w:sz w:val="24"/>
        <w:szCs w:val="24"/>
      </w:rPr>
    </w:pPr>
    <w:r w:rsidRPr="00152D76">
      <w:rPr>
        <w:sz w:val="24"/>
        <w:szCs w:val="24"/>
      </w:rPr>
      <w:t>www.</w:t>
    </w:r>
    <w:r w:rsidR="00F84D3D">
      <w:rPr>
        <w:sz w:val="24"/>
        <w:szCs w:val="24"/>
      </w:rPr>
      <w:t>cefel.org.uk</w:t>
    </w:r>
  </w:p>
  <w:p w14:paraId="6BF7D77E" w14:textId="77777777" w:rsidR="00EA608A" w:rsidRPr="000D3410" w:rsidRDefault="00EA608A" w:rsidP="00EA608A">
    <w:pPr>
      <w:pStyle w:val="FooterLine2"/>
    </w:pPr>
    <w:r w:rsidRPr="000D3410">
      <w:t>The National Society (Church of England and Church in Wales) for Promoting Education – operating as The Church of England Education Office</w:t>
    </w:r>
    <w:r w:rsidRPr="000D3410">
      <w:br/>
    </w:r>
  </w:p>
  <w:p w14:paraId="1E12E90C" w14:textId="77777777" w:rsidR="00EA608A" w:rsidRDefault="00EA608A" w:rsidP="00EA608A">
    <w:pPr>
      <w:pStyle w:val="Address"/>
    </w:pPr>
    <w:r w:rsidRPr="000D3410">
      <w:t xml:space="preserve">Church </w:t>
    </w:r>
    <w:proofErr w:type="gramStart"/>
    <w:r w:rsidRPr="000D3410">
      <w:t>House  Great</w:t>
    </w:r>
    <w:proofErr w:type="gramEnd"/>
    <w:r w:rsidRPr="000D3410">
      <w:t xml:space="preserve"> Smith Street  London  SW1P 3AZ</w:t>
    </w:r>
  </w:p>
  <w:p w14:paraId="568336F7" w14:textId="77777777" w:rsidR="00EA608A" w:rsidRPr="00EA608A" w:rsidRDefault="00EA608A" w:rsidP="00EA608A">
    <w:pPr>
      <w:pStyle w:val="Address"/>
      <w:rPr>
        <w:color w:val="000000" w:themeColor="text1"/>
      </w:rPr>
    </w:pPr>
    <w:r w:rsidRPr="000454E3">
      <w:rPr>
        <w:color w:val="973B8E"/>
      </w:rPr>
      <w:t>T:</w:t>
    </w:r>
    <w:r w:rsidRPr="000D3410">
      <w:rPr>
        <w:color w:val="C4026D"/>
      </w:rPr>
      <w:t xml:space="preserve"> </w:t>
    </w:r>
    <w:r w:rsidRPr="000D3410">
      <w:t xml:space="preserve">020 7898 </w:t>
    </w:r>
    <w:proofErr w:type="gramStart"/>
    <w:r w:rsidRPr="000D3410">
      <w:t xml:space="preserve">1000  </w:t>
    </w:r>
    <w:r w:rsidRPr="000454E3">
      <w:rPr>
        <w:color w:val="973B8E"/>
      </w:rPr>
      <w:t>Charity</w:t>
    </w:r>
    <w:proofErr w:type="gramEnd"/>
    <w:r w:rsidRPr="000454E3">
      <w:rPr>
        <w:color w:val="973B8E"/>
      </w:rPr>
      <w:t xml:space="preserve"> No:</w:t>
    </w:r>
    <w:r w:rsidRPr="000D3410">
      <w:rPr>
        <w:color w:val="C4026D"/>
      </w:rPr>
      <w:t xml:space="preserve"> </w:t>
    </w:r>
    <w:r w:rsidRPr="00B40F0F">
      <w:t>313070</w:t>
    </w:r>
    <w:r w:rsidRPr="00851336">
      <w:rPr>
        <w:color w:val="00AEEF"/>
      </w:rPr>
      <w:ptab w:relativeTo="margin" w:alignment="right" w:leader="none"/>
    </w:r>
    <w:r w:rsidRPr="001C7337">
      <w:rPr>
        <w:color w:val="4F1863"/>
      </w:rPr>
      <w:t xml:space="preserve">Page </w:t>
    </w:r>
    <w:r w:rsidRPr="00594D1F">
      <w:rPr>
        <w:rStyle w:val="PageNumber"/>
        <w:b/>
        <w:color w:val="4F1863"/>
        <w:sz w:val="16"/>
        <w:szCs w:val="16"/>
      </w:rPr>
      <w:fldChar w:fldCharType="begin"/>
    </w:r>
    <w:r w:rsidRPr="00594D1F">
      <w:rPr>
        <w:rStyle w:val="PageNumber"/>
        <w:color w:val="4F1863"/>
        <w:sz w:val="16"/>
        <w:szCs w:val="16"/>
      </w:rPr>
      <w:instrText xml:space="preserve"> PAGE </w:instrText>
    </w:r>
    <w:r w:rsidRPr="00594D1F">
      <w:rPr>
        <w:rStyle w:val="PageNumber"/>
        <w:b/>
        <w:color w:val="4F1863"/>
        <w:sz w:val="16"/>
        <w:szCs w:val="16"/>
      </w:rPr>
      <w:fldChar w:fldCharType="separate"/>
    </w:r>
    <w:r w:rsidR="00792B2F">
      <w:rPr>
        <w:rStyle w:val="PageNumber"/>
        <w:noProof/>
        <w:color w:val="4F1863"/>
        <w:sz w:val="16"/>
        <w:szCs w:val="16"/>
      </w:rPr>
      <w:t>1</w:t>
    </w:r>
    <w:r w:rsidRPr="00594D1F">
      <w:rPr>
        <w:rStyle w:val="PageNumber"/>
        <w:b/>
        <w:color w:val="4F1863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6CEBA" w14:textId="77777777" w:rsidR="00DD7C76" w:rsidRPr="00152D76" w:rsidRDefault="00DD7C76" w:rsidP="00EF0A45">
    <w:pPr>
      <w:pStyle w:val="FooterLine1"/>
      <w:ind w:left="-284"/>
      <w:rPr>
        <w:sz w:val="24"/>
        <w:szCs w:val="24"/>
      </w:rPr>
    </w:pPr>
    <w:r w:rsidRPr="00152D76">
      <w:rPr>
        <w:sz w:val="24"/>
        <w:szCs w:val="24"/>
      </w:rPr>
      <w:t>www.churchofengland.org/education</w:t>
    </w:r>
  </w:p>
  <w:p w14:paraId="5E156CB7" w14:textId="77777777" w:rsidR="00DD7C76" w:rsidRPr="000D3410" w:rsidRDefault="00DD7C76" w:rsidP="00FD4483">
    <w:pPr>
      <w:pStyle w:val="FooterLine2"/>
    </w:pPr>
    <w:r w:rsidRPr="000D3410">
      <w:t>The National Society (Church of England and Church in Wales) for Promoting Education – operating as The Church of England Education Office</w:t>
    </w:r>
    <w:r w:rsidRPr="000D3410">
      <w:br/>
    </w:r>
  </w:p>
  <w:p w14:paraId="76F89CB1" w14:textId="77777777" w:rsidR="00DD7C76" w:rsidRPr="000D3410" w:rsidRDefault="00DD7C76" w:rsidP="00FD4483">
    <w:pPr>
      <w:pStyle w:val="Address"/>
    </w:pPr>
    <w:r w:rsidRPr="000D3410">
      <w:t xml:space="preserve">Church </w:t>
    </w:r>
    <w:proofErr w:type="gramStart"/>
    <w:r w:rsidRPr="000D3410">
      <w:t>House  Great</w:t>
    </w:r>
    <w:proofErr w:type="gramEnd"/>
    <w:r w:rsidRPr="000D3410">
      <w:t xml:space="preserve"> Smith Street  London  SW1P 3AZ</w:t>
    </w:r>
  </w:p>
  <w:p w14:paraId="3AA027F0" w14:textId="77777777" w:rsidR="00FD4483" w:rsidRPr="000519C8" w:rsidRDefault="00DD7C76" w:rsidP="000519C8">
    <w:pPr>
      <w:pStyle w:val="Address"/>
      <w:rPr>
        <w:color w:val="000000" w:themeColor="text1"/>
      </w:rPr>
    </w:pPr>
    <w:r w:rsidRPr="000454E3">
      <w:rPr>
        <w:color w:val="973B8E"/>
      </w:rPr>
      <w:t>T:</w:t>
    </w:r>
    <w:r w:rsidRPr="000D3410">
      <w:rPr>
        <w:color w:val="C4026D"/>
      </w:rPr>
      <w:t xml:space="preserve"> </w:t>
    </w:r>
    <w:r w:rsidRPr="000D3410">
      <w:t xml:space="preserve">020 7898 </w:t>
    </w:r>
    <w:proofErr w:type="gramStart"/>
    <w:r w:rsidRPr="000D3410">
      <w:t xml:space="preserve">1000  </w:t>
    </w:r>
    <w:r w:rsidRPr="000454E3">
      <w:rPr>
        <w:color w:val="973B8E"/>
      </w:rPr>
      <w:t>Charity</w:t>
    </w:r>
    <w:proofErr w:type="gramEnd"/>
    <w:r w:rsidRPr="000454E3">
      <w:rPr>
        <w:color w:val="973B8E"/>
      </w:rPr>
      <w:t xml:space="preserve"> No:</w:t>
    </w:r>
    <w:r w:rsidRPr="000D3410">
      <w:rPr>
        <w:color w:val="C4026D"/>
      </w:rPr>
      <w:t xml:space="preserve"> </w:t>
    </w:r>
    <w:r w:rsidR="003512F0" w:rsidRPr="00B40F0F">
      <w:t>313070</w:t>
    </w:r>
    <w:r w:rsidR="003512F0" w:rsidRPr="00851336">
      <w:rPr>
        <w:color w:val="00AEEF"/>
      </w:rPr>
      <w:ptab w:relativeTo="margin" w:alignment="right" w:leader="none"/>
    </w:r>
    <w:r w:rsidR="003512F0" w:rsidRPr="001C7337">
      <w:rPr>
        <w:color w:val="4F1863"/>
      </w:rPr>
      <w:t xml:space="preserve">Page </w:t>
    </w:r>
    <w:r w:rsidR="003512F0" w:rsidRPr="00594D1F">
      <w:rPr>
        <w:rStyle w:val="PageNumber"/>
        <w:b/>
        <w:color w:val="4F1863"/>
        <w:sz w:val="16"/>
        <w:szCs w:val="16"/>
      </w:rPr>
      <w:fldChar w:fldCharType="begin"/>
    </w:r>
    <w:r w:rsidR="003512F0" w:rsidRPr="00594D1F">
      <w:rPr>
        <w:rStyle w:val="PageNumber"/>
        <w:color w:val="4F1863"/>
        <w:sz w:val="16"/>
        <w:szCs w:val="16"/>
      </w:rPr>
      <w:instrText xml:space="preserve"> PAGE </w:instrText>
    </w:r>
    <w:r w:rsidR="003512F0" w:rsidRPr="00594D1F">
      <w:rPr>
        <w:rStyle w:val="PageNumber"/>
        <w:b/>
        <w:color w:val="4F1863"/>
        <w:sz w:val="16"/>
        <w:szCs w:val="16"/>
      </w:rPr>
      <w:fldChar w:fldCharType="separate"/>
    </w:r>
    <w:r w:rsidR="00EA608A">
      <w:rPr>
        <w:rStyle w:val="PageNumber"/>
        <w:noProof/>
        <w:color w:val="4F1863"/>
        <w:sz w:val="16"/>
        <w:szCs w:val="16"/>
      </w:rPr>
      <w:t>1</w:t>
    </w:r>
    <w:r w:rsidR="003512F0" w:rsidRPr="00594D1F">
      <w:rPr>
        <w:rStyle w:val="PageNumber"/>
        <w:b/>
        <w:color w:val="4F1863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BE52CA" w14:textId="77777777" w:rsidR="000C734A" w:rsidRDefault="000C734A" w:rsidP="00AA2A10">
      <w:pPr>
        <w:spacing w:after="0" w:line="240" w:lineRule="auto"/>
      </w:pPr>
      <w:r>
        <w:separator/>
      </w:r>
    </w:p>
  </w:footnote>
  <w:footnote w:type="continuationSeparator" w:id="0">
    <w:p w14:paraId="54921815" w14:textId="77777777" w:rsidR="000C734A" w:rsidRDefault="000C734A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3D868" w14:textId="77777777" w:rsidR="00EA608A" w:rsidRDefault="00EA60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A9AA74F" wp14:editId="553D57C0">
          <wp:simplePos x="0" y="0"/>
          <wp:positionH relativeFrom="margin">
            <wp:align>right</wp:align>
          </wp:positionH>
          <wp:positionV relativeFrom="paragraph">
            <wp:posOffset>91440</wp:posOffset>
          </wp:positionV>
          <wp:extent cx="1999778" cy="798558"/>
          <wp:effectExtent l="0" t="0" r="635" b="190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BLIME DATA:PROJECTS:FEL:Identity:04 Artwork:Logo files:CofE_FEL_Logo_Spot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99778" cy="798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8906F" w14:textId="77777777" w:rsidR="00DD7C76" w:rsidRDefault="00DD7C76" w:rsidP="00EA608A">
    <w:pPr>
      <w:pStyle w:val="Header"/>
    </w:pPr>
  </w:p>
  <w:p w14:paraId="7E09F4D9" w14:textId="77777777" w:rsidR="00DD7C76" w:rsidRDefault="00DD7C76" w:rsidP="00D052B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4B95"/>
    <w:multiLevelType w:val="hybridMultilevel"/>
    <w:tmpl w:val="8FBCB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50CE6"/>
    <w:multiLevelType w:val="hybridMultilevel"/>
    <w:tmpl w:val="DAF8E7F8"/>
    <w:lvl w:ilvl="0" w:tplc="B600BE2A">
      <w:start w:val="1"/>
      <w:numFmt w:val="bullet"/>
      <w:pStyle w:val="Bullet2"/>
      <w:lvlText w:val="-"/>
      <w:lvlJc w:val="left"/>
      <w:pPr>
        <w:ind w:left="720" w:hanging="360"/>
      </w:pPr>
      <w:rPr>
        <w:rFonts w:ascii="Gill Sans" w:hAnsi="Gill San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777877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AB14DDE"/>
    <w:multiLevelType w:val="multilevel"/>
    <w:tmpl w:val="C9C41380"/>
    <w:lvl w:ilvl="0">
      <w:start w:val="1"/>
      <w:numFmt w:val="bullet"/>
      <w:lvlText w:val="·"/>
      <w:lvlJc w:val="left"/>
      <w:pPr>
        <w:ind w:left="720" w:hanging="360"/>
      </w:pPr>
      <w:rPr>
        <w:rFonts w:ascii="Gill Sans SemiBold" w:hAnsi="Gill Sans SemiBold" w:hint="default"/>
        <w:color w:val="4F1863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0A02"/>
    <w:multiLevelType w:val="multilevel"/>
    <w:tmpl w:val="615C839C"/>
    <w:lvl w:ilvl="0">
      <w:start w:val="1"/>
      <w:numFmt w:val="bullet"/>
      <w:lvlText w:val="-"/>
      <w:lvlJc w:val="left"/>
      <w:pPr>
        <w:ind w:left="720" w:hanging="360"/>
      </w:pPr>
      <w:rPr>
        <w:rFonts w:ascii="Gill Sans" w:hAnsi="Gill San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777877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FC105A3"/>
    <w:multiLevelType w:val="hybridMultilevel"/>
    <w:tmpl w:val="C5F0F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1418B"/>
    <w:multiLevelType w:val="hybridMultilevel"/>
    <w:tmpl w:val="20EE9B14"/>
    <w:lvl w:ilvl="0" w:tplc="C7B61312">
      <w:start w:val="3"/>
      <w:numFmt w:val="bullet"/>
      <w:lvlText w:val=""/>
      <w:lvlJc w:val="left"/>
      <w:pPr>
        <w:ind w:left="76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27B217D3"/>
    <w:multiLevelType w:val="hybridMultilevel"/>
    <w:tmpl w:val="6BBEF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0155F"/>
    <w:multiLevelType w:val="hybridMultilevel"/>
    <w:tmpl w:val="18AE4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C4B52"/>
    <w:multiLevelType w:val="hybridMultilevel"/>
    <w:tmpl w:val="48183B22"/>
    <w:lvl w:ilvl="0" w:tplc="1AD4A948">
      <w:start w:val="1"/>
      <w:numFmt w:val="bullet"/>
      <w:pStyle w:val="Bullet1"/>
      <w:lvlText w:val="·"/>
      <w:lvlJc w:val="left"/>
      <w:pPr>
        <w:ind w:left="720" w:hanging="360"/>
      </w:pPr>
      <w:rPr>
        <w:rFonts w:ascii="Gill Sans SemiBold" w:hAnsi="Gill Sans SemiBold" w:hint="default"/>
        <w:color w:val="4F1863"/>
        <w:sz w:val="24"/>
        <w:szCs w:val="24"/>
      </w:rPr>
    </w:lvl>
    <w:lvl w:ilvl="1" w:tplc="D78A78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A488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3A5A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E6A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6AAF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C8BB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2C47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A091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361018"/>
    <w:multiLevelType w:val="singleLevel"/>
    <w:tmpl w:val="700AA186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49A1BFD"/>
    <w:multiLevelType w:val="multilevel"/>
    <w:tmpl w:val="D1D8C780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3055C1"/>
    <w:multiLevelType w:val="hybridMultilevel"/>
    <w:tmpl w:val="3C248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F410E"/>
    <w:multiLevelType w:val="hybridMultilevel"/>
    <w:tmpl w:val="EEE801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CD184C"/>
    <w:multiLevelType w:val="multilevel"/>
    <w:tmpl w:val="C9C41380"/>
    <w:lvl w:ilvl="0">
      <w:start w:val="1"/>
      <w:numFmt w:val="bullet"/>
      <w:lvlText w:val="·"/>
      <w:lvlJc w:val="left"/>
      <w:pPr>
        <w:ind w:left="720" w:hanging="360"/>
      </w:pPr>
      <w:rPr>
        <w:rFonts w:ascii="Gill Sans SemiBold" w:hAnsi="Gill Sans SemiBold" w:hint="default"/>
        <w:color w:val="4F1863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F33EA"/>
    <w:multiLevelType w:val="hybridMultilevel"/>
    <w:tmpl w:val="92F2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88159D"/>
    <w:multiLevelType w:val="hybridMultilevel"/>
    <w:tmpl w:val="ABCC25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434E4A"/>
    <w:multiLevelType w:val="hybridMultilevel"/>
    <w:tmpl w:val="8AC42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325AE"/>
    <w:multiLevelType w:val="multilevel"/>
    <w:tmpl w:val="4ABEBFF8"/>
    <w:lvl w:ilvl="0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75AB7EF3"/>
    <w:multiLevelType w:val="hybridMultilevel"/>
    <w:tmpl w:val="0DCEE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5E6E2F"/>
    <w:multiLevelType w:val="multilevel"/>
    <w:tmpl w:val="615C839C"/>
    <w:lvl w:ilvl="0">
      <w:start w:val="1"/>
      <w:numFmt w:val="bullet"/>
      <w:lvlText w:val="-"/>
      <w:lvlJc w:val="left"/>
      <w:pPr>
        <w:ind w:left="720" w:hanging="360"/>
      </w:pPr>
      <w:rPr>
        <w:rFonts w:ascii="Gill Sans" w:hAnsi="Gill San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777877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7B083607"/>
    <w:multiLevelType w:val="hybridMultilevel"/>
    <w:tmpl w:val="26C007F0"/>
    <w:lvl w:ilvl="0" w:tplc="2C60BC74">
      <w:start w:val="1"/>
      <w:numFmt w:val="decimal"/>
      <w:pStyle w:val="Heading1"/>
      <w:lvlText w:val="%1."/>
      <w:lvlJc w:val="left"/>
      <w:pPr>
        <w:ind w:left="720" w:hanging="360"/>
      </w:pPr>
    </w:lvl>
    <w:lvl w:ilvl="1" w:tplc="43D00FA0" w:tentative="1">
      <w:start w:val="1"/>
      <w:numFmt w:val="lowerLetter"/>
      <w:lvlText w:val="%2."/>
      <w:lvlJc w:val="left"/>
      <w:pPr>
        <w:ind w:left="1440" w:hanging="360"/>
      </w:pPr>
    </w:lvl>
    <w:lvl w:ilvl="2" w:tplc="E10C0F7E" w:tentative="1">
      <w:start w:val="1"/>
      <w:numFmt w:val="lowerRoman"/>
      <w:lvlText w:val="%3."/>
      <w:lvlJc w:val="right"/>
      <w:pPr>
        <w:ind w:left="2160" w:hanging="180"/>
      </w:pPr>
    </w:lvl>
    <w:lvl w:ilvl="3" w:tplc="D87814DC" w:tentative="1">
      <w:start w:val="1"/>
      <w:numFmt w:val="decimal"/>
      <w:lvlText w:val="%4."/>
      <w:lvlJc w:val="left"/>
      <w:pPr>
        <w:ind w:left="2880" w:hanging="360"/>
      </w:pPr>
    </w:lvl>
    <w:lvl w:ilvl="4" w:tplc="7AF80378" w:tentative="1">
      <w:start w:val="1"/>
      <w:numFmt w:val="lowerLetter"/>
      <w:lvlText w:val="%5."/>
      <w:lvlJc w:val="left"/>
      <w:pPr>
        <w:ind w:left="3600" w:hanging="360"/>
      </w:pPr>
    </w:lvl>
    <w:lvl w:ilvl="5" w:tplc="7094521C" w:tentative="1">
      <w:start w:val="1"/>
      <w:numFmt w:val="lowerRoman"/>
      <w:lvlText w:val="%6."/>
      <w:lvlJc w:val="right"/>
      <w:pPr>
        <w:ind w:left="4320" w:hanging="180"/>
      </w:pPr>
    </w:lvl>
    <w:lvl w:ilvl="6" w:tplc="6C50AA08" w:tentative="1">
      <w:start w:val="1"/>
      <w:numFmt w:val="decimal"/>
      <w:lvlText w:val="%7."/>
      <w:lvlJc w:val="left"/>
      <w:pPr>
        <w:ind w:left="5040" w:hanging="360"/>
      </w:pPr>
    </w:lvl>
    <w:lvl w:ilvl="7" w:tplc="774AC336" w:tentative="1">
      <w:start w:val="1"/>
      <w:numFmt w:val="lowerLetter"/>
      <w:lvlText w:val="%8."/>
      <w:lvlJc w:val="left"/>
      <w:pPr>
        <w:ind w:left="5760" w:hanging="360"/>
      </w:pPr>
    </w:lvl>
    <w:lvl w:ilvl="8" w:tplc="9AA416F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1"/>
  </w:num>
  <w:num w:numId="4">
    <w:abstractNumId w:val="10"/>
  </w:num>
  <w:num w:numId="5">
    <w:abstractNumId w:val="8"/>
  </w:num>
  <w:num w:numId="6">
    <w:abstractNumId w:val="1"/>
  </w:num>
  <w:num w:numId="7">
    <w:abstractNumId w:val="11"/>
  </w:num>
  <w:num w:numId="8">
    <w:abstractNumId w:val="8"/>
    <w:lvlOverride w:ilvl="0">
      <w:startOverride w:val="1"/>
    </w:lvlOverride>
  </w:num>
  <w:num w:numId="9">
    <w:abstractNumId w:val="18"/>
  </w:num>
  <w:num w:numId="10">
    <w:abstractNumId w:val="1"/>
    <w:lvlOverride w:ilvl="0">
      <w:startOverride w:val="1"/>
    </w:lvlOverride>
  </w:num>
  <w:num w:numId="11">
    <w:abstractNumId w:val="14"/>
  </w:num>
  <w:num w:numId="12">
    <w:abstractNumId w:val="2"/>
  </w:num>
  <w:num w:numId="13">
    <w:abstractNumId w:val="3"/>
  </w:num>
  <w:num w:numId="14">
    <w:abstractNumId w:val="20"/>
  </w:num>
  <w:num w:numId="15">
    <w:abstractNumId w:val="5"/>
  </w:num>
  <w:num w:numId="16">
    <w:abstractNumId w:val="19"/>
  </w:num>
  <w:num w:numId="17">
    <w:abstractNumId w:val="7"/>
  </w:num>
  <w:num w:numId="18">
    <w:abstractNumId w:val="13"/>
  </w:num>
  <w:num w:numId="19">
    <w:abstractNumId w:val="16"/>
  </w:num>
  <w:num w:numId="20">
    <w:abstractNumId w:val="17"/>
  </w:num>
  <w:num w:numId="21">
    <w:abstractNumId w:val="0"/>
  </w:num>
  <w:num w:numId="22">
    <w:abstractNumId w:val="6"/>
  </w:num>
  <w:num w:numId="23">
    <w:abstractNumId w:val="12"/>
  </w:num>
  <w:num w:numId="24">
    <w:abstractNumId w:val="4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814"/>
    <w:rsid w:val="00000831"/>
    <w:rsid w:val="00043F95"/>
    <w:rsid w:val="000519C8"/>
    <w:rsid w:val="00093B9E"/>
    <w:rsid w:val="000A172F"/>
    <w:rsid w:val="000C734A"/>
    <w:rsid w:val="000C7FD3"/>
    <w:rsid w:val="000D1642"/>
    <w:rsid w:val="0011378F"/>
    <w:rsid w:val="00117C08"/>
    <w:rsid w:val="00120C54"/>
    <w:rsid w:val="00123BED"/>
    <w:rsid w:val="00140099"/>
    <w:rsid w:val="0014047C"/>
    <w:rsid w:val="00141FEE"/>
    <w:rsid w:val="00194B44"/>
    <w:rsid w:val="001A745F"/>
    <w:rsid w:val="001B2688"/>
    <w:rsid w:val="001B7068"/>
    <w:rsid w:val="001B71B3"/>
    <w:rsid w:val="001D4AA3"/>
    <w:rsid w:val="001F4C37"/>
    <w:rsid w:val="001F7EE0"/>
    <w:rsid w:val="00207129"/>
    <w:rsid w:val="0021466A"/>
    <w:rsid w:val="002203E3"/>
    <w:rsid w:val="00242AE8"/>
    <w:rsid w:val="00277348"/>
    <w:rsid w:val="0028743C"/>
    <w:rsid w:val="0029728A"/>
    <w:rsid w:val="002B03A2"/>
    <w:rsid w:val="002B6E43"/>
    <w:rsid w:val="002D66E5"/>
    <w:rsid w:val="00327F5D"/>
    <w:rsid w:val="00337A2E"/>
    <w:rsid w:val="003512F0"/>
    <w:rsid w:val="0035168B"/>
    <w:rsid w:val="00353DBB"/>
    <w:rsid w:val="00392006"/>
    <w:rsid w:val="003A11DC"/>
    <w:rsid w:val="003B05F8"/>
    <w:rsid w:val="003B2FA7"/>
    <w:rsid w:val="003B3807"/>
    <w:rsid w:val="003D49E5"/>
    <w:rsid w:val="003F3291"/>
    <w:rsid w:val="00400089"/>
    <w:rsid w:val="00402787"/>
    <w:rsid w:val="0044648D"/>
    <w:rsid w:val="0045107E"/>
    <w:rsid w:val="00465B6B"/>
    <w:rsid w:val="00470492"/>
    <w:rsid w:val="00472A8D"/>
    <w:rsid w:val="00490340"/>
    <w:rsid w:val="004A1104"/>
    <w:rsid w:val="004B4FAE"/>
    <w:rsid w:val="004E2C46"/>
    <w:rsid w:val="004F4DF5"/>
    <w:rsid w:val="00530FEF"/>
    <w:rsid w:val="00532814"/>
    <w:rsid w:val="005345EE"/>
    <w:rsid w:val="005C16C9"/>
    <w:rsid w:val="005C38C7"/>
    <w:rsid w:val="00680F8F"/>
    <w:rsid w:val="006C156F"/>
    <w:rsid w:val="006C78CF"/>
    <w:rsid w:val="006F3E1B"/>
    <w:rsid w:val="00722D05"/>
    <w:rsid w:val="00742DDB"/>
    <w:rsid w:val="0076463F"/>
    <w:rsid w:val="00792B2F"/>
    <w:rsid w:val="007F49CA"/>
    <w:rsid w:val="008323B2"/>
    <w:rsid w:val="00892991"/>
    <w:rsid w:val="008A702D"/>
    <w:rsid w:val="008C46AA"/>
    <w:rsid w:val="00901AEF"/>
    <w:rsid w:val="0092599B"/>
    <w:rsid w:val="009A70C6"/>
    <w:rsid w:val="009D24B9"/>
    <w:rsid w:val="009D3B10"/>
    <w:rsid w:val="009D484F"/>
    <w:rsid w:val="009E5DD7"/>
    <w:rsid w:val="009F69E1"/>
    <w:rsid w:val="009F7432"/>
    <w:rsid w:val="00A23F05"/>
    <w:rsid w:val="00A50F85"/>
    <w:rsid w:val="00A57CCE"/>
    <w:rsid w:val="00A600D7"/>
    <w:rsid w:val="00A87ACE"/>
    <w:rsid w:val="00AA2A10"/>
    <w:rsid w:val="00AC520F"/>
    <w:rsid w:val="00AF0163"/>
    <w:rsid w:val="00AF67C5"/>
    <w:rsid w:val="00B04CBF"/>
    <w:rsid w:val="00B10466"/>
    <w:rsid w:val="00B40F0F"/>
    <w:rsid w:val="00B536BA"/>
    <w:rsid w:val="00B54FC6"/>
    <w:rsid w:val="00B74DE7"/>
    <w:rsid w:val="00B84027"/>
    <w:rsid w:val="00B952D1"/>
    <w:rsid w:val="00BB13C9"/>
    <w:rsid w:val="00BB3ACD"/>
    <w:rsid w:val="00BC3786"/>
    <w:rsid w:val="00BC54A5"/>
    <w:rsid w:val="00BE59FC"/>
    <w:rsid w:val="00BF61D2"/>
    <w:rsid w:val="00C0015E"/>
    <w:rsid w:val="00C12826"/>
    <w:rsid w:val="00C41012"/>
    <w:rsid w:val="00C75683"/>
    <w:rsid w:val="00C951C8"/>
    <w:rsid w:val="00CB0545"/>
    <w:rsid w:val="00CC6249"/>
    <w:rsid w:val="00CD5729"/>
    <w:rsid w:val="00CD5C1E"/>
    <w:rsid w:val="00CE3EDF"/>
    <w:rsid w:val="00D052B4"/>
    <w:rsid w:val="00D12B3C"/>
    <w:rsid w:val="00D24FE3"/>
    <w:rsid w:val="00D26D5B"/>
    <w:rsid w:val="00D42B96"/>
    <w:rsid w:val="00D453AC"/>
    <w:rsid w:val="00DA6A94"/>
    <w:rsid w:val="00DC0BB9"/>
    <w:rsid w:val="00DD02C4"/>
    <w:rsid w:val="00DD7C76"/>
    <w:rsid w:val="00E17587"/>
    <w:rsid w:val="00E22EE3"/>
    <w:rsid w:val="00E25627"/>
    <w:rsid w:val="00E47E4C"/>
    <w:rsid w:val="00E53122"/>
    <w:rsid w:val="00E6588D"/>
    <w:rsid w:val="00E73663"/>
    <w:rsid w:val="00E96222"/>
    <w:rsid w:val="00EA608A"/>
    <w:rsid w:val="00EB0B7A"/>
    <w:rsid w:val="00EF0A45"/>
    <w:rsid w:val="00EF10EF"/>
    <w:rsid w:val="00F06AF0"/>
    <w:rsid w:val="00F11BA2"/>
    <w:rsid w:val="00F14C72"/>
    <w:rsid w:val="00F243C5"/>
    <w:rsid w:val="00F50669"/>
    <w:rsid w:val="00F84D3D"/>
    <w:rsid w:val="00FC0673"/>
    <w:rsid w:val="00FD4483"/>
    <w:rsid w:val="00FE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DE476F3"/>
  <w15:docId w15:val="{2AB6EC5B-151C-4AB2-9B09-5E64AC2C9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70492"/>
    <w:rPr>
      <w:rFonts w:ascii="Arial" w:hAnsi="Arial"/>
      <w:color w:val="272727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492"/>
    <w:pPr>
      <w:numPr>
        <w:numId w:val="3"/>
      </w:numPr>
      <w:ind w:left="567" w:hanging="567"/>
      <w:outlineLvl w:val="0"/>
    </w:pPr>
    <w:rPr>
      <w:sz w:val="26"/>
      <w:szCs w:val="26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EF0A45"/>
    <w:pPr>
      <w:ind w:left="-284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rsid w:val="00470492"/>
    <w:pPr>
      <w:outlineLvl w:val="2"/>
    </w:pPr>
    <w:rPr>
      <w:b/>
      <w:i/>
      <w:color w:val="973B8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4A2D72" w:themeColor="hyperlink"/>
      <w:u w:val="single"/>
    </w:rPr>
  </w:style>
  <w:style w:type="paragraph" w:styleId="ListParagraph">
    <w:name w:val="List Paragraph"/>
    <w:basedOn w:val="Normal"/>
    <w:uiPriority w:val="34"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470492"/>
    <w:pPr>
      <w:spacing w:after="120" w:line="240" w:lineRule="auto"/>
    </w:pPr>
    <w:rPr>
      <w:color w:val="973B8E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470492"/>
    <w:rPr>
      <w:rFonts w:ascii="Arial" w:hAnsi="Arial"/>
      <w:color w:val="272727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F0A45"/>
    <w:rPr>
      <w:rFonts w:ascii="Arial" w:hAnsi="Arial"/>
      <w:b/>
      <w:i/>
      <w:color w:val="973B8E"/>
    </w:rPr>
  </w:style>
  <w:style w:type="paragraph" w:customStyle="1" w:styleId="BriefingNoteBodyText">
    <w:name w:val="Briefing Note Body Text"/>
    <w:basedOn w:val="Normal"/>
    <w:qFormat/>
    <w:rsid w:val="00B04CBF"/>
    <w:pPr>
      <w:spacing w:after="240" w:line="240" w:lineRule="auto"/>
      <w:jc w:val="both"/>
    </w:pPr>
  </w:style>
  <w:style w:type="paragraph" w:customStyle="1" w:styleId="ConferenceTitle">
    <w:name w:val="Conference Title"/>
    <w:basedOn w:val="Title"/>
    <w:rsid w:val="00B10466"/>
    <w:pPr>
      <w:spacing w:after="280" w:line="240" w:lineRule="auto"/>
    </w:pPr>
  </w:style>
  <w:style w:type="paragraph" w:customStyle="1" w:styleId="ConferenceDate">
    <w:name w:val="Conference Date"/>
    <w:basedOn w:val="Subtitle"/>
    <w:rsid w:val="003A11DC"/>
    <w:pPr>
      <w:spacing w:after="480" w:line="240" w:lineRule="auto"/>
      <w:contextualSpacing/>
    </w:pPr>
  </w:style>
  <w:style w:type="paragraph" w:customStyle="1" w:styleId="Agenda">
    <w:name w:val="Agenda"/>
    <w:basedOn w:val="Normal"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qFormat/>
    <w:rsid w:val="00EF0A45"/>
    <w:pPr>
      <w:numPr>
        <w:numId w:val="5"/>
      </w:numPr>
      <w:spacing w:after="120" w:line="240" w:lineRule="auto"/>
      <w:ind w:left="142"/>
    </w:pPr>
    <w:rPr>
      <w:rFonts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70492"/>
    <w:rPr>
      <w:rFonts w:ascii="Arial" w:hAnsi="Arial"/>
      <w:b/>
      <w:i/>
      <w:color w:val="973B8E"/>
    </w:rPr>
  </w:style>
  <w:style w:type="paragraph" w:customStyle="1" w:styleId="Bullet2">
    <w:name w:val="Bullet 2"/>
    <w:basedOn w:val="Bullet1"/>
    <w:qFormat/>
    <w:rsid w:val="00EF0A45"/>
    <w:pPr>
      <w:numPr>
        <w:numId w:val="6"/>
      </w:numPr>
      <w:ind w:left="567"/>
      <w:contextualSpacing/>
    </w:pPr>
  </w:style>
  <w:style w:type="paragraph" w:customStyle="1" w:styleId="BriefingNoteTitle">
    <w:name w:val="Briefing Note Title"/>
    <w:basedOn w:val="Title"/>
    <w:qFormat/>
    <w:rsid w:val="00470492"/>
    <w:pPr>
      <w:spacing w:after="280" w:line="240" w:lineRule="auto"/>
    </w:pPr>
    <w:rPr>
      <w:rFonts w:ascii="Arial" w:hAnsi="Arial"/>
      <w:color w:val="4A2D72"/>
    </w:rPr>
  </w:style>
  <w:style w:type="paragraph" w:customStyle="1" w:styleId="BriefingNoteSubtitle">
    <w:name w:val="Briefing Note Subtitle"/>
    <w:basedOn w:val="Subtitle"/>
    <w:qFormat/>
    <w:rsid w:val="00470492"/>
    <w:pPr>
      <w:spacing w:after="480" w:line="240" w:lineRule="auto"/>
      <w:contextualSpacing/>
    </w:pPr>
    <w:rPr>
      <w:rFonts w:ascii="Arial" w:hAnsi="Arial"/>
      <w:color w:val="777877"/>
    </w:rPr>
  </w:style>
  <w:style w:type="paragraph" w:customStyle="1" w:styleId="BriefingNoteHeader">
    <w:name w:val="Briefing Note Header"/>
    <w:basedOn w:val="Normal"/>
    <w:qFormat/>
    <w:rsid w:val="00470492"/>
    <w:pPr>
      <w:spacing w:after="280" w:line="240" w:lineRule="auto"/>
    </w:pPr>
    <w:rPr>
      <w:rFonts w:ascii="Futura" w:hAnsi="Futura"/>
      <w:color w:val="973B8E"/>
      <w:sz w:val="36"/>
      <w:szCs w:val="36"/>
    </w:rPr>
  </w:style>
  <w:style w:type="paragraph" w:customStyle="1" w:styleId="FooterLine2">
    <w:name w:val="Footer Line 2"/>
    <w:basedOn w:val="Normal"/>
    <w:qFormat/>
    <w:rsid w:val="00EF0A45"/>
    <w:pPr>
      <w:spacing w:after="0" w:line="240" w:lineRule="auto"/>
      <w:ind w:left="-284"/>
    </w:pPr>
    <w:rPr>
      <w:rFonts w:cs="Arial"/>
      <w:color w:val="4F1863"/>
      <w:sz w:val="14"/>
      <w:szCs w:val="14"/>
    </w:rPr>
  </w:style>
  <w:style w:type="paragraph" w:customStyle="1" w:styleId="Address">
    <w:name w:val="Address"/>
    <w:basedOn w:val="Normal"/>
    <w:qFormat/>
    <w:rsid w:val="00EF0A45"/>
    <w:pPr>
      <w:spacing w:after="0" w:line="240" w:lineRule="auto"/>
      <w:ind w:left="-284"/>
    </w:pPr>
    <w:rPr>
      <w:rFonts w:cs="Arial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519C8"/>
  </w:style>
  <w:style w:type="table" w:styleId="TableGrid">
    <w:name w:val="Table Grid"/>
    <w:aliases w:val="CofE Report Table"/>
    <w:basedOn w:val="TableNormal"/>
    <w:uiPriority w:val="59"/>
    <w:rsid w:val="001B2688"/>
    <w:pPr>
      <w:spacing w:after="0" w:line="240" w:lineRule="auto"/>
      <w:contextualSpacing/>
    </w:pPr>
    <w:rPr>
      <w:rFonts w:ascii="Arial" w:eastAsia="Calibri" w:hAnsi="Arial" w:cs="Times New Roman"/>
      <w:color w:val="973B8E"/>
      <w:szCs w:val="20"/>
      <w:lang w:eastAsia="en-GB"/>
    </w:rPr>
    <w:tblPr>
      <w:tblInd w:w="113" w:type="dxa"/>
      <w:tblBorders>
        <w:top w:val="single" w:sz="18" w:space="0" w:color="FFFFFF" w:themeColor="background1"/>
        <w:bottom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D9D9D9" w:themeFill="background1" w:themeFillShade="D9"/>
    </w:tcPr>
    <w:tblStylePr w:type="firstRow">
      <w:rPr>
        <w:rFonts w:ascii="Arial" w:hAnsi="Arial"/>
        <w:b/>
        <w:color w:val="973B8E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73B8E"/>
      </w:tcPr>
    </w:tblStylePr>
  </w:style>
  <w:style w:type="paragraph" w:customStyle="1" w:styleId="xmsonormal">
    <w:name w:val="x_msonormal"/>
    <w:basedOn w:val="Normal"/>
    <w:rsid w:val="00E96222"/>
    <w:pPr>
      <w:spacing w:after="0" w:line="240" w:lineRule="auto"/>
    </w:pPr>
    <w:rPr>
      <w:rFonts w:ascii="Calibri" w:hAnsi="Calibri" w:cs="Times New Roman"/>
      <w:color w:val="auto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52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3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ywolfe\Desktop\Foundation\Peer%20Support%20Network\SE%20Region\8%20November%202016%20SE%20Pilot%20Group%20Launch%20Event%20-%20Agenda.dotx" TargetMode="External"/></Relationships>
</file>

<file path=word/theme/theme1.xml><?xml version="1.0" encoding="utf-8"?>
<a:theme xmlns:a="http://schemas.openxmlformats.org/drawingml/2006/main" name="Default Theme">
  <a:themeElements>
    <a:clrScheme name="Custom 1">
      <a:dk1>
        <a:sysClr val="windowText" lastClr="000000"/>
      </a:dk1>
      <a:lt1>
        <a:sysClr val="window" lastClr="FFFFFF"/>
      </a:lt1>
      <a:dk2>
        <a:srgbClr val="4A2D72"/>
      </a:dk2>
      <a:lt2>
        <a:srgbClr val="973B8E"/>
      </a:lt2>
      <a:accent1>
        <a:srgbClr val="4A2D72"/>
      </a:accent1>
      <a:accent2>
        <a:srgbClr val="973B8E"/>
      </a:accent2>
      <a:accent3>
        <a:srgbClr val="4A2D72"/>
      </a:accent3>
      <a:accent4>
        <a:srgbClr val="973B8E"/>
      </a:accent4>
      <a:accent5>
        <a:srgbClr val="4A2D72"/>
      </a:accent5>
      <a:accent6>
        <a:srgbClr val="973B8E"/>
      </a:accent6>
      <a:hlink>
        <a:srgbClr val="4A2D72"/>
      </a:hlink>
      <a:folHlink>
        <a:srgbClr val="973B8E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84D771-7ED5-4BBD-A13C-6E8BAF60C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 November 2016 SE Pilot Group Launch Event - Agenda</Template>
  <TotalTime>0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 Wolfe</dc:creator>
  <cp:lastModifiedBy>Susie Taylor</cp:lastModifiedBy>
  <cp:revision>2</cp:revision>
  <cp:lastPrinted>2019-04-24T08:19:00Z</cp:lastPrinted>
  <dcterms:created xsi:type="dcterms:W3CDTF">2019-04-24T08:19:00Z</dcterms:created>
  <dcterms:modified xsi:type="dcterms:W3CDTF">2019-04-24T08:19:00Z</dcterms:modified>
</cp:coreProperties>
</file>